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E201B" w:rsidRDefault="001E201B">
      <w:pPr>
        <w:pStyle w:val="Heading4"/>
      </w:pPr>
      <w:r>
        <w:fldChar w:fldCharType="begin"/>
      </w:r>
      <w:r w:rsidR="00F20231">
        <w:instrText xml:space="preserve"> MACROBUTTON NoMacro T</w:instrText>
      </w:r>
      <w:r>
        <w:instrText xml:space="preserve">MS </w:instrText>
      </w:r>
      <w:r w:rsidR="00F20231">
        <w:instrText>WORD TEMPLATE FOR TWO-COLUMN PROCEEDINGS</w:instrText>
      </w:r>
      <w:r>
        <w:fldChar w:fldCharType="end"/>
      </w:r>
    </w:p>
    <w:p w:rsidR="001E201B" w:rsidRDefault="001E201B"/>
    <w:p w:rsidR="001E201B" w:rsidRDefault="001E201B">
      <w:pPr>
        <w:pStyle w:val="TMSAuthorsAffiliations"/>
      </w:pPr>
      <w:r>
        <w:fldChar w:fldCharType="begin"/>
      </w:r>
      <w:r>
        <w:instrText xml:space="preserve"> MACROBUTTON NoMacro TMS</w:instrText>
      </w:r>
      <w:r>
        <w:rPr>
          <w:vertAlign w:val="superscript"/>
        </w:rPr>
        <w:instrText>1</w:instrText>
      </w:r>
      <w:r>
        <w:instrText>, John Doe</w:instrText>
      </w:r>
      <w:r>
        <w:rPr>
          <w:vertAlign w:val="superscript"/>
        </w:rPr>
        <w:instrText>2</w:instrText>
      </w:r>
      <w:r>
        <w:instrText>, Jane Doe</w:instrText>
      </w:r>
      <w:r>
        <w:rPr>
          <w:vertAlign w:val="superscript"/>
        </w:rPr>
        <w:instrText>3</w:instrText>
      </w:r>
      <w:r>
        <w:instrText xml:space="preserve"> </w:instrText>
      </w:r>
      <w:r>
        <w:fldChar w:fldCharType="end"/>
      </w:r>
    </w:p>
    <w:p w:rsidR="001E201B" w:rsidRDefault="001E201B">
      <w:pPr>
        <w:pStyle w:val="TMSAuthorsAffiliations"/>
      </w:pPr>
      <w:r>
        <w:fldChar w:fldCharType="begin"/>
      </w:r>
      <w:r>
        <w:instrText xml:space="preserve"> MACROBUTTON NoMacro </w:instrText>
      </w:r>
      <w:r>
        <w:rPr>
          <w:vertAlign w:val="superscript"/>
        </w:rPr>
        <w:instrText>1</w:instrText>
      </w:r>
      <w:r>
        <w:instrText>TMS (The Minerals, Metals &amp; Materials Society); 184 Thorn Hill Rd.; Warrendale, PA 15086, USA</w:instrText>
      </w:r>
      <w:r>
        <w:fldChar w:fldCharType="end"/>
      </w:r>
    </w:p>
    <w:p w:rsidR="001E201B" w:rsidRDefault="001E201B">
      <w:pPr>
        <w:pStyle w:val="TMSAuthorsAffiliations"/>
      </w:pPr>
      <w:r>
        <w:fldChar w:fldCharType="begin"/>
      </w:r>
      <w:r>
        <w:instrText xml:space="preserve"> MACROBUTTON NoMacro </w:instrText>
      </w:r>
      <w:r>
        <w:rPr>
          <w:vertAlign w:val="superscript"/>
        </w:rPr>
        <w:instrText>2</w:instrText>
      </w:r>
      <w:r>
        <w:instrText xml:space="preserve">The Doe Company; 123 Address; City, State/Province, Postal Code, Country </w:instrText>
      </w:r>
      <w:r>
        <w:fldChar w:fldCharType="end"/>
      </w:r>
    </w:p>
    <w:p w:rsidR="008311FD" w:rsidRDefault="008311FD">
      <w:pPr>
        <w:pStyle w:val="TMSAuthorsAffiliations"/>
      </w:pPr>
    </w:p>
    <w:p w:rsidR="008311FD" w:rsidRDefault="008311FD">
      <w:pPr>
        <w:pStyle w:val="TMSAuthorsAffiliations"/>
      </w:pPr>
      <w:r>
        <w:t xml:space="preserve">Keywords: </w:t>
      </w:r>
      <w:r>
        <w:fldChar w:fldCharType="begin"/>
      </w:r>
      <w:r>
        <w:instrText xml:space="preserve"> MACROBUTTON  NoMacro Keyword1, Keyword2, Keyword3, etc. </w:instrText>
      </w:r>
      <w:r>
        <w:fldChar w:fldCharType="end"/>
      </w:r>
    </w:p>
    <w:p w:rsidR="001E201B" w:rsidRDefault="001E201B">
      <w:pPr>
        <w:pStyle w:val="Heading2"/>
      </w:pPr>
    </w:p>
    <w:p w:rsidR="001E201B" w:rsidRDefault="001E201B">
      <w:pPr>
        <w:sectPr w:rsidR="001E201B" w:rsidSect="00A80722">
          <w:type w:val="continuous"/>
          <w:pgSz w:w="12240" w:h="15840" w:code="1"/>
          <w:pgMar w:top="1440" w:right="1080" w:bottom="1440" w:left="1080" w:header="0" w:footer="720" w:gutter="0"/>
          <w:cols w:space="720"/>
          <w:docGrid w:linePitch="360"/>
        </w:sectPr>
      </w:pPr>
    </w:p>
    <w:p w:rsidR="001E201B" w:rsidRDefault="001E201B">
      <w:pPr>
        <w:pStyle w:val="Heading1"/>
      </w:pPr>
      <w:r>
        <w:t>Abstract</w:t>
      </w:r>
    </w:p>
    <w:p w:rsidR="00270D5A" w:rsidRPr="00270D5A" w:rsidRDefault="00270D5A" w:rsidP="00270D5A"/>
    <w:p w:rsidR="001E201B" w:rsidRDefault="001E201B">
      <w:pPr>
        <w:pStyle w:val="TMSParagraphStyle"/>
      </w:pPr>
      <w:r>
        <w:fldChar w:fldCharType="begin"/>
      </w:r>
      <w:r>
        <w:instrText xml:space="preserve"> MACROBUTTON NoMacro Begin typing abstract... </w:instrText>
      </w:r>
      <w:r>
        <w:fldChar w:fldCharType="end"/>
      </w:r>
    </w:p>
    <w:p w:rsidR="00270D5A" w:rsidRDefault="00270D5A">
      <w:pPr>
        <w:pStyle w:val="TMSParagraphStyle"/>
      </w:pPr>
    </w:p>
    <w:p w:rsidR="001E201B" w:rsidRDefault="001E201B">
      <w:pPr>
        <w:pStyle w:val="Heading1"/>
      </w:pPr>
      <w:r>
        <w:t>Introduction</w:t>
      </w:r>
    </w:p>
    <w:p w:rsidR="00270D5A" w:rsidRPr="00270D5A" w:rsidRDefault="00270D5A" w:rsidP="00270D5A"/>
    <w:p w:rsidR="001E201B" w:rsidRDefault="001E201B">
      <w:pPr>
        <w:pStyle w:val="TMSParagraphStyle"/>
      </w:pPr>
      <w:r>
        <w:fldChar w:fldCharType="begin"/>
      </w:r>
      <w:r>
        <w:instrText xml:space="preserve"> MACROBUTTON NoMacro Beginning typing remainder of paper… </w:instrText>
      </w:r>
      <w:r>
        <w:fldChar w:fldCharType="end"/>
      </w:r>
    </w:p>
    <w:sectPr w:rsidR="001E201B">
      <w:type w:val="continuous"/>
      <w:pgSz w:w="12240" w:h="15840" w:code="1"/>
      <w:pgMar w:top="1200" w:right="1080" w:bottom="1440" w:left="1080" w:header="0" w:footer="720" w:gutter="0"/>
      <w:cols w:num="2" w:space="48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4CD1" w:rsidRDefault="00154CD1">
      <w:r>
        <w:separator/>
      </w:r>
    </w:p>
  </w:endnote>
  <w:endnote w:type="continuationSeparator" w:id="0">
    <w:p w:rsidR="00154CD1" w:rsidRDefault="00154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68376E8-B77A-4C65-9991-802714DB2460}"/>
    <w:embedBold r:id="rId2" w:fontKey="{61BC5EA9-0D89-4B1C-8B36-86790F33F37B}"/>
    <w:embedItalic r:id="rId3" w:fontKey="{E6FC5914-467E-499F-98A3-CEB5DE5E2651}"/>
    <w:embedBoldItalic r:id="rId4" w:fontKey="{A0DB992F-1709-430B-9A88-F53FC6A2569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4CD1" w:rsidRDefault="00154CD1">
      <w:r>
        <w:separator/>
      </w:r>
    </w:p>
  </w:footnote>
  <w:footnote w:type="continuationSeparator" w:id="0">
    <w:p w:rsidR="00154CD1" w:rsidRDefault="00154C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CD1"/>
    <w:rsid w:val="00154CD1"/>
    <w:rsid w:val="00180C51"/>
    <w:rsid w:val="001E201B"/>
    <w:rsid w:val="001F0744"/>
    <w:rsid w:val="00270D5A"/>
    <w:rsid w:val="002F5BFE"/>
    <w:rsid w:val="004F3BE8"/>
    <w:rsid w:val="005256A1"/>
    <w:rsid w:val="00546EE6"/>
    <w:rsid w:val="0058125C"/>
    <w:rsid w:val="005B2B00"/>
    <w:rsid w:val="0065042A"/>
    <w:rsid w:val="00655A9D"/>
    <w:rsid w:val="00730301"/>
    <w:rsid w:val="008311FD"/>
    <w:rsid w:val="00957D68"/>
    <w:rsid w:val="00A80722"/>
    <w:rsid w:val="00CE7403"/>
    <w:rsid w:val="00EC6532"/>
    <w:rsid w:val="00F20231"/>
    <w:rsid w:val="00FC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D07E4C-C7C5-4AA8-9E5E-D3C193AD1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5BFE"/>
    <w:pPr>
      <w:jc w:val="both"/>
    </w:pPr>
    <w:rPr>
      <w:sz w:val="18"/>
      <w:szCs w:val="24"/>
    </w:rPr>
  </w:style>
  <w:style w:type="paragraph" w:styleId="Heading1">
    <w:name w:val="heading 1"/>
    <w:aliases w:val="TMS: First-Level Heading"/>
    <w:basedOn w:val="Normal"/>
    <w:next w:val="Normal"/>
    <w:qFormat/>
    <w:pPr>
      <w:keepNext/>
      <w:jc w:val="center"/>
      <w:outlineLvl w:val="0"/>
    </w:pPr>
    <w:rPr>
      <w:rFonts w:cs="Arial"/>
      <w:b/>
      <w:bCs/>
      <w:kern w:val="32"/>
      <w:szCs w:val="32"/>
    </w:rPr>
  </w:style>
  <w:style w:type="paragraph" w:styleId="Heading2">
    <w:name w:val="heading 2"/>
    <w:aliases w:val="TMS: Second-Level Heading"/>
    <w:next w:val="Normal"/>
    <w:qFormat/>
    <w:pPr>
      <w:keepNext/>
      <w:outlineLvl w:val="1"/>
    </w:pPr>
    <w:rPr>
      <w:rFonts w:cs="Arial"/>
      <w:bCs/>
      <w:iCs/>
      <w:sz w:val="18"/>
      <w:szCs w:val="28"/>
      <w:u w:val="single"/>
    </w:rPr>
  </w:style>
  <w:style w:type="paragraph" w:styleId="Heading3">
    <w:name w:val="heading 3"/>
    <w:aliases w:val="TMS: Third-Level Heading"/>
    <w:basedOn w:val="Normal"/>
    <w:next w:val="Normal"/>
    <w:qFormat/>
    <w:pPr>
      <w:keepNext/>
      <w:outlineLvl w:val="2"/>
    </w:pPr>
    <w:rPr>
      <w:rFonts w:cs="Arial"/>
      <w:bCs/>
      <w:szCs w:val="26"/>
      <w:u w:val="single"/>
    </w:rPr>
  </w:style>
  <w:style w:type="paragraph" w:styleId="Heading4">
    <w:name w:val="heading 4"/>
    <w:aliases w:val="TMS: PAPER TITLE"/>
    <w:basedOn w:val="Normal"/>
    <w:next w:val="Normal"/>
    <w:qFormat/>
    <w:rsid w:val="00F20231"/>
    <w:pPr>
      <w:keepNext/>
      <w:jc w:val="center"/>
      <w:outlineLvl w:val="3"/>
    </w:pPr>
    <w:rPr>
      <w:b/>
      <w:bCs/>
      <w:sz w:val="22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TMSSymbol">
    <w:name w:val="TMS Symbol"/>
    <w:basedOn w:val="DefaultParagraphFont"/>
    <w:rPr>
      <w:rFonts w:ascii="Symbol" w:hAnsi="Symbol"/>
      <w:color w:val="auto"/>
      <w:sz w:val="18"/>
      <w:u w:val="none"/>
    </w:rPr>
  </w:style>
  <w:style w:type="character" w:customStyle="1" w:styleId="TPCI-Title">
    <w:name w:val="TPCI - Title"/>
    <w:basedOn w:val="DefaultParagraphFont"/>
    <w:rPr>
      <w:rFonts w:ascii="Times New Roman" w:hAnsi="Times New Roman"/>
      <w:b/>
      <w:dstrike w:val="0"/>
      <w:sz w:val="16"/>
      <w:u w:val="none"/>
      <w:vertAlign w:val="baseline"/>
    </w:rPr>
  </w:style>
  <w:style w:type="character" w:customStyle="1" w:styleId="TPCI-Editors">
    <w:name w:val="TPCI - Editor(s)"/>
    <w:basedOn w:val="DefaultParagraphFont"/>
    <w:rPr>
      <w:rFonts w:ascii="Times New Roman" w:hAnsi="Times New Roman"/>
      <w:i/>
      <w:iCs/>
      <w:dstrike w:val="0"/>
      <w:sz w:val="16"/>
      <w:u w:val="none"/>
      <w:vertAlign w:val="baseline"/>
    </w:rPr>
  </w:style>
  <w:style w:type="character" w:customStyle="1" w:styleId="TPCI-PublisherYear">
    <w:name w:val="TPCI - Publisher/Year"/>
    <w:basedOn w:val="DefaultParagraphFont"/>
    <w:rPr>
      <w:b/>
      <w:i/>
      <w:iCs/>
      <w:sz w:val="16"/>
    </w:rPr>
  </w:style>
  <w:style w:type="paragraph" w:customStyle="1" w:styleId="TMSAuthorsAffiliations">
    <w:name w:val="TMS: Author(s)/Affiliation(s)"/>
    <w:basedOn w:val="Normal"/>
    <w:pPr>
      <w:jc w:val="center"/>
    </w:pPr>
  </w:style>
  <w:style w:type="paragraph" w:customStyle="1" w:styleId="TMSParagraphStyle">
    <w:name w:val="TMS: Paragraph Style"/>
    <w:rsid w:val="002F5BFE"/>
    <w:pPr>
      <w:jc w:val="both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mcmahon\Downloads\TwoColumnPlus%20(1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TwoColumnPlus (1).dot</Template>
  <TotalTime>0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TwoColumn.dot</vt:lpstr>
    </vt:vector>
  </TitlesOfParts>
  <Company>TMS (The Minerals, Metals &amp; Materials Society)</Company>
  <LinksUpToDate>false</LinksUpToDate>
  <CharactersWithSpaces>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TwoColumn.dot</dc:title>
  <dc:subject>MS Word template for 8.5x11 books</dc:subject>
  <dc:creator>Kaitlin McMahon</dc:creator>
  <cp:keywords/>
  <dc:description/>
  <cp:lastModifiedBy>Kaitlin McMahon</cp:lastModifiedBy>
  <cp:revision>1</cp:revision>
  <dcterms:created xsi:type="dcterms:W3CDTF">2017-04-25T01:22:00Z</dcterms:created>
  <dcterms:modified xsi:type="dcterms:W3CDTF">2017-04-25T01:22:00Z</dcterms:modified>
</cp:coreProperties>
</file>